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3C910" w14:textId="77777777" w:rsidR="00AE2055" w:rsidRDefault="006F59D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83DE08E" wp14:editId="78DC8E89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BEFA6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550DCA" wp14:editId="19FEC724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0D5EA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hJ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5Rop0&#10;INFGKI4ew2R64wpIqNTWht7oSb2ajabfHVK6aona88jw7WygLAsVyV1J2DgD+Lv+s2aQQw5exzGd&#10;GtsFSBgAOkU1zjc1+MkjOhxSOJ3O8mk2jeC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2A71DD" wp14:editId="1D5F178F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3EAF9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595A2268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71E6C259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2A71D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4803EAF9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595A2268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71E6C259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BAD6FB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6D61E64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F58DFE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F92B19B" w14:textId="77777777" w:rsidR="00AE2055" w:rsidRPr="00602277" w:rsidRDefault="006F59DB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178E7B" wp14:editId="76C1F419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E6195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0N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TjBTp&#10;QKKNUBxNw2R64wpIqNTWht7oSb2ajabfHVK6aona88jw7WygLAsVyV1J2DgD+Lv+s2aQQw5exzGd&#10;GtsFSBgAOkU1zjc1+MkjOhxSOJ3O8mkW6SS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BE671C" wp14:editId="688652BE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C85D1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376672F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5061621F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E671C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080C85D1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376672F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5061621F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E164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8A8910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5D0BC7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DA216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2404AE7" w14:textId="4D61C062" w:rsidR="00A03728" w:rsidRDefault="000A7C7F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 xml:space="preserve">November </w:t>
      </w:r>
      <w:r w:rsidR="00D44FBA">
        <w:rPr>
          <w:rFonts w:ascii="Univers" w:hAnsi="Univers"/>
        </w:rPr>
        <w:t>21, 2023</w:t>
      </w:r>
    </w:p>
    <w:p w14:paraId="67865BA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287615EB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5533977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746617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215AC4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34800E4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FB0300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5304B67" w14:textId="1DC8F0AA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</w:t>
      </w:r>
      <w:r w:rsidR="00D44FBA">
        <w:rPr>
          <w:rFonts w:ascii="Univers" w:hAnsi="Univers"/>
        </w:rPr>
        <w:t>7-2324</w:t>
      </w:r>
    </w:p>
    <w:p w14:paraId="78C95860" w14:textId="7F26CE5E" w:rsidR="00A03728" w:rsidRDefault="00334A4B" w:rsidP="00334A4B">
      <w:pPr>
        <w:rPr>
          <w:rFonts w:ascii="Univers" w:hAnsi="Univers"/>
        </w:rPr>
      </w:pPr>
      <w:r w:rsidRPr="00334A4B">
        <w:rPr>
          <w:bCs/>
        </w:rPr>
        <w:t>USDA CHEESE PROCESSING – EXTRUDED CHEESE STICKS, SLICES and SHREDS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 w:rsidR="00DB484B">
        <w:rPr>
          <w:rFonts w:ascii="Univers" w:hAnsi="Univers"/>
        </w:rPr>
        <w:t>Wednes</w:t>
      </w:r>
      <w:r w:rsidR="004F7032">
        <w:rPr>
          <w:rFonts w:ascii="Univers" w:hAnsi="Univers"/>
        </w:rPr>
        <w:t xml:space="preserve">day, December </w:t>
      </w:r>
      <w:r w:rsidR="00DB484B">
        <w:rPr>
          <w:rFonts w:ascii="Univers" w:hAnsi="Univers"/>
        </w:rPr>
        <w:t>20</w:t>
      </w:r>
      <w:r w:rsidR="004F7032">
        <w:rPr>
          <w:rFonts w:ascii="Univers" w:hAnsi="Univers"/>
        </w:rPr>
        <w:t>, 20</w:t>
      </w:r>
      <w:r w:rsidR="00DB484B">
        <w:rPr>
          <w:rFonts w:ascii="Univers" w:hAnsi="Univers"/>
        </w:rPr>
        <w:t>23</w:t>
      </w:r>
    </w:p>
    <w:p w14:paraId="5F505049" w14:textId="77777777" w:rsidR="00334A4B" w:rsidRDefault="00334A4B" w:rsidP="00334A4B">
      <w:pPr>
        <w:rPr>
          <w:rFonts w:ascii="Univers" w:hAnsi="Univers"/>
        </w:rPr>
      </w:pPr>
    </w:p>
    <w:p w14:paraId="2724F2A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F7D23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posted on</w:t>
      </w:r>
      <w:r w:rsidR="0021795A">
        <w:rPr>
          <w:rFonts w:ascii="Univers" w:hAnsi="Univers"/>
        </w:rPr>
        <w:t xml:space="preserve"> www.PublicPurchase.com and</w:t>
      </w:r>
      <w:r>
        <w:rPr>
          <w:rFonts w:ascii="Univers" w:hAnsi="Univers"/>
        </w:rPr>
        <w:t xml:space="preserve">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0EBBEF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AE6E118" w14:textId="759ECB53" w:rsidR="00A03728" w:rsidRDefault="00334A4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Your firm must be a</w:t>
      </w:r>
      <w:r w:rsidR="0021795A">
        <w:rPr>
          <w:rFonts w:ascii="Univers" w:hAnsi="Univers"/>
        </w:rPr>
        <w:t xml:space="preserve"> 20</w:t>
      </w:r>
      <w:r w:rsidR="00F0762A">
        <w:rPr>
          <w:rFonts w:ascii="Univers" w:hAnsi="Univers"/>
        </w:rPr>
        <w:t>24</w:t>
      </w:r>
      <w:r>
        <w:rPr>
          <w:rFonts w:ascii="Univers" w:hAnsi="Univers"/>
        </w:rPr>
        <w:t xml:space="preserve"> USDA authorized processor to be considered for award of th</w:t>
      </w:r>
      <w:r w:rsidR="0021795A">
        <w:rPr>
          <w:rFonts w:ascii="Univers" w:hAnsi="Univers"/>
        </w:rPr>
        <w:t>is</w:t>
      </w:r>
      <w:r>
        <w:rPr>
          <w:rFonts w:ascii="Univers" w:hAnsi="Univers"/>
        </w:rPr>
        <w:t xml:space="preserve"> solicitation</w:t>
      </w:r>
      <w:r w:rsidR="00A03728">
        <w:rPr>
          <w:rFonts w:ascii="Univers" w:hAnsi="Univers"/>
        </w:rPr>
        <w:t>.</w:t>
      </w:r>
    </w:p>
    <w:p w14:paraId="66562B5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2CA59DE" w14:textId="19E06529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4F7032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B34271" w:rsidRPr="00B34271">
        <w:rPr>
          <w:rFonts w:ascii="Univers" w:hAnsi="Univers"/>
        </w:rPr>
        <w:t>Pam Tatosky</w:t>
      </w:r>
      <w:r>
        <w:rPr>
          <w:rFonts w:ascii="Univers" w:hAnsi="Univers"/>
        </w:rPr>
        <w:t>, Purc</w:t>
      </w:r>
      <w:r w:rsidR="004F7032">
        <w:rPr>
          <w:rFonts w:ascii="Univers" w:hAnsi="Univers"/>
        </w:rPr>
        <w:t>hasing Services, at 509-354-71</w:t>
      </w:r>
      <w:r w:rsidR="00B34271">
        <w:rPr>
          <w:rFonts w:ascii="Univers" w:hAnsi="Univers"/>
        </w:rPr>
        <w:t>27</w:t>
      </w:r>
      <w:r>
        <w:rPr>
          <w:rFonts w:ascii="Univers" w:hAnsi="Univers"/>
        </w:rPr>
        <w:t>, no later than three days prior to the scheduled opening date so arrangement for the accommodations can be made</w:t>
      </w:r>
      <w:r w:rsidR="00B34271">
        <w:rPr>
          <w:rFonts w:ascii="Univers" w:hAnsi="Univers"/>
        </w:rPr>
        <w:t>.</w:t>
      </w:r>
    </w:p>
    <w:p w14:paraId="13A154BD" w14:textId="77777777" w:rsidR="00B34271" w:rsidRDefault="00B3427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7E64D4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92F56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08048E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31E65DA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DA2D48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AC1617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C410A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C0BAE1" w14:textId="32ABE049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B34271">
        <w:rPr>
          <w:rFonts w:ascii="Univers" w:hAnsi="Univers"/>
        </w:rPr>
        <w:t>Adam Swinyard</w:t>
      </w:r>
      <w:r>
        <w:rPr>
          <w:rFonts w:ascii="Univers" w:hAnsi="Univers"/>
        </w:rPr>
        <w:t>, Secretary</w:t>
      </w:r>
    </w:p>
    <w:p w14:paraId="07CE112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74964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EB4FEF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0A67B9D" w14:textId="0A27F7B0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B34271">
        <w:rPr>
          <w:rFonts w:ascii="Univers" w:hAnsi="Univers"/>
          <w:u w:val="single"/>
        </w:rPr>
        <w:t>November 22 &amp; 29, 2023</w:t>
      </w:r>
      <w:r>
        <w:rPr>
          <w:rFonts w:ascii="Univers" w:hAnsi="Univers"/>
        </w:rPr>
        <w:t>.</w:t>
      </w:r>
    </w:p>
    <w:p w14:paraId="2DE0F1C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9A74A0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11D01BB5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77C3997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5E3323D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E21138-805D-4366-9434-C89DE2152B9F}"/>
    <w:embedBold r:id="rId2" w:fontKey="{3B28B19A-7713-45BA-B914-FC8D1768F24C}"/>
    <w:embedItalic r:id="rId3" w:fontKey="{71A3DB5C-0ED1-427E-AEC7-CC82698A820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B544E3F-71DA-488D-8CB3-9FF3D862F9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CFD000B-D352-4C14-98D7-6129FE6238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428E766-7283-4CCA-B232-C7A5BCF46903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B25E563E-CF9F-4021-BA88-587683017520}"/>
    <w:embedBold r:id="rId8" w:fontKey="{36133BAC-7B8B-4F8F-8C26-1B6351E7EEA3}"/>
    <w:embedItalic r:id="rId9" w:fontKey="{976A6297-D8AD-4674-A9DE-471CB489133E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10" w:fontKey="{4EE09B57-DB30-4BB7-B300-F117E538CA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A6854FC-7F91-4540-AF4D-4EBD6CF607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B8B0489-4073-446C-9434-060D705BD1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55273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0A7C7F"/>
    <w:rsid w:val="001177A6"/>
    <w:rsid w:val="00173CD6"/>
    <w:rsid w:val="0021795A"/>
    <w:rsid w:val="00266719"/>
    <w:rsid w:val="002F47B0"/>
    <w:rsid w:val="00334A4B"/>
    <w:rsid w:val="00337969"/>
    <w:rsid w:val="00362805"/>
    <w:rsid w:val="003B6000"/>
    <w:rsid w:val="003C74E4"/>
    <w:rsid w:val="004A43D8"/>
    <w:rsid w:val="004C40AE"/>
    <w:rsid w:val="004F7032"/>
    <w:rsid w:val="005419E1"/>
    <w:rsid w:val="005F6E1F"/>
    <w:rsid w:val="00602277"/>
    <w:rsid w:val="0060322B"/>
    <w:rsid w:val="00673477"/>
    <w:rsid w:val="006A4919"/>
    <w:rsid w:val="006F59DB"/>
    <w:rsid w:val="006F7482"/>
    <w:rsid w:val="008704A8"/>
    <w:rsid w:val="0089264E"/>
    <w:rsid w:val="008B1896"/>
    <w:rsid w:val="008C4CEF"/>
    <w:rsid w:val="009570E3"/>
    <w:rsid w:val="00A03728"/>
    <w:rsid w:val="00A7100C"/>
    <w:rsid w:val="00AE1B6E"/>
    <w:rsid w:val="00AE2055"/>
    <w:rsid w:val="00B34271"/>
    <w:rsid w:val="00B71CA9"/>
    <w:rsid w:val="00B84886"/>
    <w:rsid w:val="00C06680"/>
    <w:rsid w:val="00C51030"/>
    <w:rsid w:val="00D44FBA"/>
    <w:rsid w:val="00DB484B"/>
    <w:rsid w:val="00DD3400"/>
    <w:rsid w:val="00E902F6"/>
    <w:rsid w:val="00F0762A"/>
    <w:rsid w:val="00F467D9"/>
    <w:rsid w:val="00F53C8A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0ECB9B0"/>
  <w15:chartTrackingRefBased/>
  <w15:docId w15:val="{C1EB07D7-5DB0-4FA4-93BD-76597335F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6" ma:contentTypeDescription="Create a new document." ma:contentTypeScope="" ma:versionID="0e2153a1e83f398e5f94f8a1199f8e44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79870b472257e23255f687fff7f0e3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7C6474-D89C-4C6E-BED3-168A2A551E78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2.xml><?xml version="1.0" encoding="utf-8"?>
<ds:datastoreItem xmlns:ds="http://schemas.openxmlformats.org/officeDocument/2006/customXml" ds:itemID="{40690A0F-CF89-49C7-8621-B6F8786DC5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426A49-2D4C-47DF-BF9F-501D8A443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5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7</cp:revision>
  <cp:lastPrinted>2011-10-07T23:11:00Z</cp:lastPrinted>
  <dcterms:created xsi:type="dcterms:W3CDTF">2018-12-03T16:06:00Z</dcterms:created>
  <dcterms:modified xsi:type="dcterms:W3CDTF">2023-11-15T21:32:00Z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